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E2060B" w:rsidTr="00232FCB">
        <w:trPr>
          <w:trHeight w:val="3986"/>
        </w:trPr>
        <w:tc>
          <w:tcPr>
            <w:tcW w:w="6841" w:type="dxa"/>
          </w:tcPr>
          <w:p w:rsidR="00E2060B" w:rsidRDefault="00232FCB" w:rsidP="00E2060B">
            <w:pPr>
              <w:rPr>
                <w:rtl/>
              </w:rPr>
            </w:pPr>
            <w:bookmarkStart w:id="0" w:name="_GoBack"/>
            <w:bookmarkEnd w:id="0"/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0" wp14:anchorId="6463217E" wp14:editId="4A08BA69">
                      <wp:simplePos x="9553575" y="3411855"/>
                      <wp:positionH relativeFrom="page">
                        <wp:align>center</wp:align>
                      </wp:positionH>
                      <wp:positionV relativeFrom="line">
                        <wp:align>top</wp:align>
                      </wp:positionV>
                      <wp:extent cx="294640" cy="206375"/>
                      <wp:effectExtent l="0" t="0" r="10160" b="22225"/>
                      <wp:wrapThrough wrapText="bothSides">
                        <wp:wrapPolygon edited="0">
                          <wp:start x="0" y="0"/>
                          <wp:lineTo x="0" y="21932"/>
                          <wp:lineTo x="20948" y="21932"/>
                          <wp:lineTo x="20948" y="0"/>
                          <wp:lineTo x="0" y="0"/>
                        </wp:wrapPolygon>
                      </wp:wrapThrough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027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2FCB" w:rsidRDefault="00232FCB" w:rsidP="00EC2161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1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*4-3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0;width:23.2pt;height:16.25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" o:allowoverlap="f" fillcolor="white [3201]" strokeweight=".5pt">
                      <v:textbox inset="0,0,0,0">
                        <w:txbxContent>
                          <w:p w:rsidR="00232FCB" w:rsidRDefault="00232FCB" w:rsidP="00EC2161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1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*4-3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line"/>
                    </v:shape>
                  </w:pict>
                </mc:Fallback>
              </mc:AlternateContent>
            </w:r>
          </w:p>
        </w:tc>
      </w:tr>
      <w:tr w:rsidR="00E2060B" w:rsidTr="00232FCB">
        <w:trPr>
          <w:trHeight w:val="4013"/>
        </w:trPr>
        <w:tc>
          <w:tcPr>
            <w:tcW w:w="6841" w:type="dxa"/>
          </w:tcPr>
          <w:p w:rsidR="00E2060B" w:rsidRDefault="00232FCB" w:rsidP="00E2060B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B4D5E5E" wp14:editId="0229F7DF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49885" cy="198755"/>
                      <wp:effectExtent l="0" t="0" r="12065" b="10795"/>
                      <wp:wrapThrough wrapText="bothSides">
                        <wp:wrapPolygon edited="0">
                          <wp:start x="0" y="0"/>
                          <wp:lineTo x="0" y="20703"/>
                          <wp:lineTo x="21169" y="20703"/>
                          <wp:lineTo x="21169" y="0"/>
                          <wp:lineTo x="0" y="0"/>
                        </wp:wrapPolygon>
                      </wp:wrapThrough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885" cy="1987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2FCB" w:rsidRDefault="00232FCB" w:rsidP="00EC2161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1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>*4-</w:instrText>
                                  </w:r>
                                  <w:r w:rsidR="00F125C6">
                                    <w:instrText>2</w:instrText>
                                  </w:r>
                                  <w:r>
                                    <w:instrText xml:space="preserve">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2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left:0;text-align:left;margin-left:0;margin-top:0;width:27.55pt;height:15.65pt;z-index:-2516551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" fillcolor="white [3201]" strokeweight=".5pt">
                      <v:textbox inset="0,0,0,0">
                        <w:txbxContent>
                          <w:p w:rsidR="00232FCB" w:rsidRDefault="00232FCB" w:rsidP="00EC2161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1</w:instrText>
                            </w:r>
                            <w:r>
                              <w:fldChar w:fldCharType="end"/>
                            </w:r>
                            <w:r>
                              <w:instrText>*4-</w:instrText>
                            </w:r>
                            <w:r w:rsidR="00F125C6">
                              <w:instrText>2</w:instrText>
                            </w:r>
                            <w:r>
                              <w:instrText xml:space="preserve">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8205FD" w:rsidRDefault="008205FD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E2060B" w:rsidTr="00BD059E">
        <w:trPr>
          <w:trHeight w:val="3995"/>
        </w:trPr>
        <w:tc>
          <w:tcPr>
            <w:tcW w:w="6841" w:type="dxa"/>
          </w:tcPr>
          <w:p w:rsidR="00E2060B" w:rsidRDefault="00CA286C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750E5C21" wp14:editId="42F15F77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26390" cy="206375"/>
                      <wp:effectExtent l="0" t="0" r="16510" b="22225"/>
                      <wp:wrapThrough wrapText="bothSides">
                        <wp:wrapPolygon edited="0">
                          <wp:start x="0" y="0"/>
                          <wp:lineTo x="0" y="21932"/>
                          <wp:lineTo x="21432" y="21932"/>
                          <wp:lineTo x="21432" y="0"/>
                          <wp:lineTo x="0" y="0"/>
                        </wp:wrapPolygon>
                      </wp:wrapThrough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831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286C" w:rsidRDefault="00CA286C" w:rsidP="00EC2161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1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*4-1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3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0;margin-top:0;width:25.7pt;height:16.25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" fillcolor="white [3201]" strokeweight=".5pt">
                      <v:textbox inset="0,0,0,0">
                        <w:txbxContent>
                          <w:p w:rsidR="00CA286C" w:rsidRDefault="00CA286C" w:rsidP="00EC2161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1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*4-1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3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  <w:tr w:rsidR="00E2060B" w:rsidTr="00BD059E">
        <w:trPr>
          <w:trHeight w:val="3995"/>
        </w:trPr>
        <w:tc>
          <w:tcPr>
            <w:tcW w:w="6841" w:type="dxa"/>
          </w:tcPr>
          <w:p w:rsidR="00E2060B" w:rsidRDefault="00CA286C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40E82D46" wp14:editId="261DB67D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50520" cy="198755"/>
                      <wp:effectExtent l="0" t="0" r="11430" b="10795"/>
                      <wp:wrapThrough wrapText="bothSides">
                        <wp:wrapPolygon edited="0">
                          <wp:start x="0" y="0"/>
                          <wp:lineTo x="0" y="20703"/>
                          <wp:lineTo x="21130" y="20703"/>
                          <wp:lineTo x="21130" y="0"/>
                          <wp:lineTo x="0" y="0"/>
                        </wp:wrapPolygon>
                      </wp:wrapThrough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685" cy="1987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286C" w:rsidRDefault="00CA286C" w:rsidP="00EC2161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1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4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0;margin-top:0;width:27.6pt;height:15.65pt;z-index:-2516510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" fillcolor="white [3201]" strokeweight=".5pt">
                      <v:textbox inset="0,0,0,0">
                        <w:txbxContent>
                          <w:p w:rsidR="00CA286C" w:rsidRDefault="00CA286C" w:rsidP="00EC2161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1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4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E2060B" w:rsidRDefault="00E2060B" w:rsidP="002D1F48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86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0" wp14:anchorId="0EA5FA7C" wp14:editId="10871DF9">
                      <wp:simplePos x="9553575" y="3411855"/>
                      <wp:positionH relativeFrom="page">
                        <wp:align>center</wp:align>
                      </wp:positionH>
                      <wp:positionV relativeFrom="line">
                        <wp:align>top</wp:align>
                      </wp:positionV>
                      <wp:extent cx="294640" cy="206375"/>
                      <wp:effectExtent l="0" t="0" r="10160" b="22225"/>
                      <wp:wrapThrough wrapText="bothSides">
                        <wp:wrapPolygon edited="0">
                          <wp:start x="0" y="0"/>
                          <wp:lineTo x="0" y="21932"/>
                          <wp:lineTo x="20948" y="21932"/>
                          <wp:lineTo x="20948" y="0"/>
                          <wp:lineTo x="0" y="0"/>
                        </wp:wrapPolygon>
                      </wp:wrapThrough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027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2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*4-3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5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" o:spid="_x0000_s1030" type="#_x0000_t202" style="position:absolute;left:0;text-align:left;margin-left:0;margin-top:0;width:23.2pt;height:16.25pt;z-index:-2516490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" o:allowoverlap="f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2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*4-3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5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lin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4013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2A959267" wp14:editId="471E550E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49885" cy="198755"/>
                      <wp:effectExtent l="0" t="0" r="12065" b="10795"/>
                      <wp:wrapThrough wrapText="bothSides">
                        <wp:wrapPolygon edited="0">
                          <wp:start x="0" y="0"/>
                          <wp:lineTo x="0" y="20703"/>
                          <wp:lineTo x="21169" y="20703"/>
                          <wp:lineTo x="21169" y="0"/>
                          <wp:lineTo x="0" y="0"/>
                        </wp:wrapPolygon>
                      </wp:wrapThrough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885" cy="1987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2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*4-2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6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31" type="#_x0000_t202" style="position:absolute;left:0;text-align:left;margin-left:0;margin-top:0;width:27.55pt;height:15.65pt;z-index:-2516480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2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*4-2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6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71B1D98B" wp14:editId="4EF39312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26390" cy="206375"/>
                      <wp:effectExtent l="0" t="0" r="16510" b="22225"/>
                      <wp:wrapThrough wrapText="bothSides">
                        <wp:wrapPolygon edited="0">
                          <wp:start x="0" y="0"/>
                          <wp:lineTo x="0" y="21932"/>
                          <wp:lineTo x="21432" y="21932"/>
                          <wp:lineTo x="21432" y="0"/>
                          <wp:lineTo x="0" y="0"/>
                        </wp:wrapPolygon>
                      </wp:wrapThrough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831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2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*4-1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7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" o:spid="_x0000_s1032" type="#_x0000_t202" style="position:absolute;left:0;text-align:left;margin-left:0;margin-top:0;width:25.7pt;height:16.25pt;z-index:-2516469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2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*4-1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7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715DF0D4" wp14:editId="3BECE64F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50520" cy="198755"/>
                      <wp:effectExtent l="0" t="0" r="11430" b="10795"/>
                      <wp:wrapThrough wrapText="bothSides">
                        <wp:wrapPolygon edited="0">
                          <wp:start x="0" y="0"/>
                          <wp:lineTo x="0" y="20703"/>
                          <wp:lineTo x="21130" y="20703"/>
                          <wp:lineTo x="21130" y="0"/>
                          <wp:lineTo x="0" y="0"/>
                        </wp:wrapPolygon>
                      </wp:wrapThrough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685" cy="1987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2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8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33" type="#_x0000_t202" style="position:absolute;left:0;text-align:left;margin-left:0;margin-top:0;width:27.6pt;height:15.65pt;z-index:-2516459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2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8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/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86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0" wp14:anchorId="0EA5FA7C" wp14:editId="10871DF9">
                      <wp:simplePos x="9553575" y="3411855"/>
                      <wp:positionH relativeFrom="page">
                        <wp:align>center</wp:align>
                      </wp:positionH>
                      <wp:positionV relativeFrom="line">
                        <wp:align>top</wp:align>
                      </wp:positionV>
                      <wp:extent cx="294640" cy="206375"/>
                      <wp:effectExtent l="0" t="0" r="10160" b="22225"/>
                      <wp:wrapThrough wrapText="bothSides">
                        <wp:wrapPolygon edited="0">
                          <wp:start x="0" y="0"/>
                          <wp:lineTo x="0" y="21932"/>
                          <wp:lineTo x="20948" y="21932"/>
                          <wp:lineTo x="20948" y="0"/>
                          <wp:lineTo x="0" y="0"/>
                        </wp:wrapPolygon>
                      </wp:wrapThrough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027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3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*4-3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9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34" type="#_x0000_t202" style="position:absolute;left:0;text-align:left;margin-left:0;margin-top:0;width:23.2pt;height:16.25pt;z-index:-2516439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" o:allowoverlap="f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3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*4-3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9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lin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4013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2A959267" wp14:editId="471E550E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49885" cy="198755"/>
                      <wp:effectExtent l="0" t="0" r="12065" b="10795"/>
                      <wp:wrapThrough wrapText="bothSides">
                        <wp:wrapPolygon edited="0">
                          <wp:start x="0" y="0"/>
                          <wp:lineTo x="0" y="20703"/>
                          <wp:lineTo x="21169" y="20703"/>
                          <wp:lineTo x="21169" y="0"/>
                          <wp:lineTo x="0" y="0"/>
                        </wp:wrapPolygon>
                      </wp:wrapThrough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885" cy="1987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3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*4-2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10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" o:spid="_x0000_s1035" type="#_x0000_t202" style="position:absolute;left:0;text-align:left;margin-left:0;margin-top:0;width:27.55pt;height:15.65pt;z-index:-2516428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3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*4-2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10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71B1D98B" wp14:editId="4EF39312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26390" cy="206375"/>
                      <wp:effectExtent l="0" t="0" r="16510" b="22225"/>
                      <wp:wrapThrough wrapText="bothSides">
                        <wp:wrapPolygon edited="0">
                          <wp:start x="0" y="0"/>
                          <wp:lineTo x="0" y="21932"/>
                          <wp:lineTo x="21432" y="21932"/>
                          <wp:lineTo x="21432" y="0"/>
                          <wp:lineTo x="0" y="0"/>
                        </wp:wrapPolygon>
                      </wp:wrapThrough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831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3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*4-1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11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" o:spid="_x0000_s1036" type="#_x0000_t202" style="position:absolute;left:0;text-align:left;margin-left:0;margin-top:0;width:25.7pt;height:16.25pt;z-index:-2516418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3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*4-1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11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715DF0D4" wp14:editId="3BECE64F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50520" cy="198755"/>
                      <wp:effectExtent l="0" t="0" r="11430" b="10795"/>
                      <wp:wrapThrough wrapText="bothSides">
                        <wp:wrapPolygon edited="0">
                          <wp:start x="0" y="0"/>
                          <wp:lineTo x="0" y="20703"/>
                          <wp:lineTo x="21130" y="20703"/>
                          <wp:lineTo x="21130" y="0"/>
                          <wp:lineTo x="0" y="0"/>
                        </wp:wrapPolygon>
                      </wp:wrapThrough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685" cy="1987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3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12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" o:spid="_x0000_s1037" type="#_x0000_t202" style="position:absolute;left:0;text-align:left;margin-left:0;margin-top:0;width:27.6pt;height:15.65pt;z-index:-2516408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3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12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/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86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0" wp14:anchorId="0EA5FA7C" wp14:editId="10871DF9">
                      <wp:simplePos x="9553575" y="3411855"/>
                      <wp:positionH relativeFrom="page">
                        <wp:align>center</wp:align>
                      </wp:positionH>
                      <wp:positionV relativeFrom="line">
                        <wp:align>top</wp:align>
                      </wp:positionV>
                      <wp:extent cx="294640" cy="206375"/>
                      <wp:effectExtent l="0" t="0" r="10160" b="22225"/>
                      <wp:wrapThrough wrapText="bothSides">
                        <wp:wrapPolygon edited="0">
                          <wp:start x="0" y="0"/>
                          <wp:lineTo x="0" y="21932"/>
                          <wp:lineTo x="20948" y="21932"/>
                          <wp:lineTo x="20948" y="0"/>
                          <wp:lineTo x="0" y="0"/>
                        </wp:wrapPolygon>
                      </wp:wrapThrough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027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4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*4-3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13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38" type="#_x0000_t202" style="position:absolute;left:0;text-align:left;margin-left:0;margin-top:0;width:23.2pt;height:16.25pt;z-index:-2516387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" o:allowoverlap="f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4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*4-3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13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lin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4013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2A959267" wp14:editId="471E550E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49885" cy="198755"/>
                      <wp:effectExtent l="0" t="0" r="12065" b="10795"/>
                      <wp:wrapThrough wrapText="bothSides">
                        <wp:wrapPolygon edited="0">
                          <wp:start x="0" y="0"/>
                          <wp:lineTo x="0" y="20703"/>
                          <wp:lineTo x="21169" y="20703"/>
                          <wp:lineTo x="21169" y="0"/>
                          <wp:lineTo x="0" y="0"/>
                        </wp:wrapPolygon>
                      </wp:wrapThrough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885" cy="1987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4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*4-2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14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39" type="#_x0000_t202" style="position:absolute;left:0;text-align:left;margin-left:0;margin-top:0;width:27.55pt;height:15.65pt;z-index:-2516377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4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*4-2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14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1" locked="0" layoutInCell="1" allowOverlap="1" wp14:anchorId="71B1D98B" wp14:editId="4EF39312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26390" cy="206375"/>
                      <wp:effectExtent l="0" t="0" r="16510" b="22225"/>
                      <wp:wrapThrough wrapText="bothSides">
                        <wp:wrapPolygon edited="0">
                          <wp:start x="0" y="0"/>
                          <wp:lineTo x="0" y="21932"/>
                          <wp:lineTo x="21432" y="21932"/>
                          <wp:lineTo x="21432" y="0"/>
                          <wp:lineTo x="0" y="0"/>
                        </wp:wrapPolygon>
                      </wp:wrapThrough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831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4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*4-1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15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" o:spid="_x0000_s1040" type="#_x0000_t202" style="position:absolute;left:0;text-align:left;margin-left:0;margin-top:0;width:25.7pt;height:16.25pt;z-index:-2516367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4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*4-1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15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715DF0D4" wp14:editId="3BECE64F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50520" cy="198755"/>
                      <wp:effectExtent l="0" t="0" r="11430" b="10795"/>
                      <wp:wrapThrough wrapText="bothSides">
                        <wp:wrapPolygon edited="0">
                          <wp:start x="0" y="0"/>
                          <wp:lineTo x="0" y="20703"/>
                          <wp:lineTo x="21130" y="20703"/>
                          <wp:lineTo x="21130" y="0"/>
                          <wp:lineTo x="0" y="0"/>
                        </wp:wrapPolygon>
                      </wp:wrapThrough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685" cy="1987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4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16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41" type="#_x0000_t202" style="position:absolute;left:0;text-align:left;margin-left:0;margin-top:0;width:27.6pt;height:15.65pt;z-index:-2516357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4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16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/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86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0" wp14:anchorId="0EA5FA7C" wp14:editId="10871DF9">
                      <wp:simplePos x="9553575" y="3411855"/>
                      <wp:positionH relativeFrom="page">
                        <wp:align>center</wp:align>
                      </wp:positionH>
                      <wp:positionV relativeFrom="line">
                        <wp:align>top</wp:align>
                      </wp:positionV>
                      <wp:extent cx="294640" cy="206375"/>
                      <wp:effectExtent l="0" t="0" r="10160" b="22225"/>
                      <wp:wrapThrough wrapText="bothSides">
                        <wp:wrapPolygon edited="0">
                          <wp:start x="0" y="0"/>
                          <wp:lineTo x="0" y="21932"/>
                          <wp:lineTo x="20948" y="21932"/>
                          <wp:lineTo x="20948" y="0"/>
                          <wp:lineTo x="0" y="0"/>
                        </wp:wrapPolygon>
                      </wp:wrapThrough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027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5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*4-3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17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42" type="#_x0000_t202" style="position:absolute;left:0;text-align:left;margin-left:0;margin-top:0;width:23.2pt;height:16.25pt;z-index:-2516336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" o:allowoverlap="f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5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*4-3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17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lin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4013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2A959267" wp14:editId="471E550E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49885" cy="198755"/>
                      <wp:effectExtent l="0" t="0" r="12065" b="10795"/>
                      <wp:wrapThrough wrapText="bothSides">
                        <wp:wrapPolygon edited="0">
                          <wp:start x="0" y="0"/>
                          <wp:lineTo x="0" y="20703"/>
                          <wp:lineTo x="21169" y="20703"/>
                          <wp:lineTo x="21169" y="0"/>
                          <wp:lineTo x="0" y="0"/>
                        </wp:wrapPolygon>
                      </wp:wrapThrough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885" cy="1987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5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*4-2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18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43" type="#_x0000_t202" style="position:absolute;left:0;text-align:left;margin-left:0;margin-top:0;width:27.55pt;height:15.65pt;z-index:-2516326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5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*4-2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18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71B1D98B" wp14:editId="4EF39312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26390" cy="206375"/>
                      <wp:effectExtent l="0" t="0" r="16510" b="22225"/>
                      <wp:wrapThrough wrapText="bothSides">
                        <wp:wrapPolygon edited="0">
                          <wp:start x="0" y="0"/>
                          <wp:lineTo x="0" y="21932"/>
                          <wp:lineTo x="21432" y="21932"/>
                          <wp:lineTo x="21432" y="0"/>
                          <wp:lineTo x="0" y="0"/>
                        </wp:wrapPolygon>
                      </wp:wrapThrough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831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5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*4-1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19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44" type="#_x0000_t202" style="position:absolute;left:0;text-align:left;margin-left:0;margin-top:0;width:25.7pt;height:16.25pt;z-index:-2516316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5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*4-1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19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715DF0D4" wp14:editId="3BECE64F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50520" cy="198755"/>
                      <wp:effectExtent l="0" t="0" r="11430" b="10795"/>
                      <wp:wrapThrough wrapText="bothSides">
                        <wp:wrapPolygon edited="0">
                          <wp:start x="0" y="0"/>
                          <wp:lineTo x="0" y="20703"/>
                          <wp:lineTo x="21130" y="20703"/>
                          <wp:lineTo x="21130" y="0"/>
                          <wp:lineTo x="0" y="0"/>
                        </wp:wrapPolygon>
                      </wp:wrapThrough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685" cy="1987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5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20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" o:spid="_x0000_s1045" type="#_x0000_t202" style="position:absolute;left:0;text-align:left;margin-left:0;margin-top:0;width:27.6pt;height:15.65pt;z-index:-2516305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5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20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/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86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0" wp14:anchorId="0EA5FA7C" wp14:editId="10871DF9">
                      <wp:simplePos x="9553575" y="3411855"/>
                      <wp:positionH relativeFrom="page">
                        <wp:align>center</wp:align>
                      </wp:positionH>
                      <wp:positionV relativeFrom="line">
                        <wp:align>top</wp:align>
                      </wp:positionV>
                      <wp:extent cx="294640" cy="206375"/>
                      <wp:effectExtent l="0" t="0" r="10160" b="22225"/>
                      <wp:wrapThrough wrapText="bothSides">
                        <wp:wrapPolygon edited="0">
                          <wp:start x="0" y="0"/>
                          <wp:lineTo x="0" y="21932"/>
                          <wp:lineTo x="20948" y="21932"/>
                          <wp:lineTo x="20948" y="0"/>
                          <wp:lineTo x="0" y="0"/>
                        </wp:wrapPolygon>
                      </wp:wrapThrough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027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6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*4-3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21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" o:spid="_x0000_s1046" type="#_x0000_t202" style="position:absolute;left:0;text-align:left;margin-left:0;margin-top:0;width:23.2pt;height:16.25pt;z-index:-2516285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" o:allowoverlap="f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6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*4-3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21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lin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4013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2A959267" wp14:editId="471E550E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49885" cy="198755"/>
                      <wp:effectExtent l="0" t="0" r="12065" b="10795"/>
                      <wp:wrapThrough wrapText="bothSides">
                        <wp:wrapPolygon edited="0">
                          <wp:start x="0" y="0"/>
                          <wp:lineTo x="0" y="20703"/>
                          <wp:lineTo x="21169" y="20703"/>
                          <wp:lineTo x="21169" y="0"/>
                          <wp:lineTo x="0" y="0"/>
                        </wp:wrapPolygon>
                      </wp:wrapThrough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885" cy="1987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6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*4-2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22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" o:spid="_x0000_s1047" type="#_x0000_t202" style="position:absolute;left:0;text-align:left;margin-left:0;margin-top:0;width:27.55pt;height:15.65pt;z-index:-2516275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6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*4-2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22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41"/>
      </w:tblGrid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71B1D98B" wp14:editId="4EF39312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26390" cy="206375"/>
                      <wp:effectExtent l="0" t="0" r="16510" b="22225"/>
                      <wp:wrapThrough wrapText="bothSides">
                        <wp:wrapPolygon edited="0">
                          <wp:start x="0" y="0"/>
                          <wp:lineTo x="0" y="21932"/>
                          <wp:lineTo x="21432" y="21932"/>
                          <wp:lineTo x="21432" y="0"/>
                          <wp:lineTo x="0" y="0"/>
                        </wp:wrapPolygon>
                      </wp:wrapThrough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831" cy="20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6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*4-1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23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" o:spid="_x0000_s1048" type="#_x0000_t202" style="position:absolute;left:0;text-align:left;margin-left:0;margin-top:0;width:25.7pt;height:16.25pt;z-index:-2516264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6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*4-1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23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  <w:tr w:rsidR="00A23E7C" w:rsidTr="007556AD">
        <w:trPr>
          <w:trHeight w:val="3995"/>
        </w:trPr>
        <w:tc>
          <w:tcPr>
            <w:tcW w:w="6841" w:type="dxa"/>
          </w:tcPr>
          <w:p w:rsidR="00A23E7C" w:rsidRDefault="00A23E7C" w:rsidP="007556AD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715DF0D4" wp14:editId="3BECE64F">
                      <wp:simplePos x="0" y="0"/>
                      <wp:positionH relativeFrom="page">
                        <wp:align>center</wp:align>
                      </wp:positionH>
                      <wp:positionV relativeFrom="page">
                        <wp:align>top</wp:align>
                      </wp:positionV>
                      <wp:extent cx="350520" cy="198755"/>
                      <wp:effectExtent l="0" t="0" r="11430" b="10795"/>
                      <wp:wrapThrough wrapText="bothSides">
                        <wp:wrapPolygon edited="0">
                          <wp:start x="0" y="0"/>
                          <wp:lineTo x="0" y="20703"/>
                          <wp:lineTo x="21130" y="20703"/>
                          <wp:lineTo x="21130" y="0"/>
                          <wp:lineTo x="0" y="0"/>
                        </wp:wrapPolygon>
                      </wp:wrapThrough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685" cy="1987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E7C" w:rsidRDefault="00A23E7C" w:rsidP="00A23E7C"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  <w:rtl/>
                                    </w:rPr>
                                    <w:instrText>6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*4 </w:instrText>
                                  </w:r>
                                  <w:r>
                                    <w:fldChar w:fldCharType="separate"/>
                                  </w:r>
                                  <w:r w:rsidR="00BF0305">
                                    <w:rPr>
                                      <w:noProof/>
                                    </w:rPr>
                                    <w:t>24</w: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2" o:spid="_x0000_s1049" type="#_x0000_t202" style="position:absolute;left:0;text-align:left;margin-left:0;margin-top:0;width:27.6pt;height:15.65pt;z-index:-2516254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" fillcolor="white [3201]" strokeweight=".5pt">
                      <v:textbox inset="0,0,0,0">
                        <w:txbxContent>
                          <w:p w:rsidR="00A23E7C" w:rsidRDefault="00A23E7C" w:rsidP="00A23E7C"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=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  <w:rtl/>
                              </w:rPr>
                              <w:instrText>6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*4 </w:instrText>
                            </w:r>
                            <w:r>
                              <w:fldChar w:fldCharType="separate"/>
                            </w:r>
                            <w:r w:rsidR="00BF0305">
                              <w:rPr>
                                <w:noProof/>
                              </w:rPr>
                              <w:t>24</w: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type="through" anchorx="page" anchory="page"/>
                    </v:shape>
                  </w:pict>
                </mc:Fallback>
              </mc:AlternateContent>
            </w:r>
          </w:p>
        </w:tc>
      </w:tr>
    </w:tbl>
    <w:p w:rsidR="00A23E7C" w:rsidRDefault="00A23E7C" w:rsidP="00A23E7C"/>
    <w:p w:rsidR="00A23E7C" w:rsidRDefault="00A23E7C" w:rsidP="002D1F48"/>
    <w:sectPr w:rsidR="00A23E7C" w:rsidSect="00E2060B">
      <w:pgSz w:w="16838" w:h="11906" w:orient="landscape"/>
      <w:pgMar w:top="1800" w:right="1440" w:bottom="1800" w:left="144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F48"/>
    <w:rsid w:val="001A1F54"/>
    <w:rsid w:val="00232FCB"/>
    <w:rsid w:val="002736C0"/>
    <w:rsid w:val="002D1F48"/>
    <w:rsid w:val="0041508A"/>
    <w:rsid w:val="0046404E"/>
    <w:rsid w:val="0046767C"/>
    <w:rsid w:val="008205FD"/>
    <w:rsid w:val="0082502A"/>
    <w:rsid w:val="009D7C48"/>
    <w:rsid w:val="00A23E7C"/>
    <w:rsid w:val="00BD0416"/>
    <w:rsid w:val="00BD059E"/>
    <w:rsid w:val="00BF0305"/>
    <w:rsid w:val="00C359D4"/>
    <w:rsid w:val="00CA286C"/>
    <w:rsid w:val="00E2060B"/>
    <w:rsid w:val="00E31579"/>
    <w:rsid w:val="00EC2161"/>
    <w:rsid w:val="00F125C6"/>
    <w:rsid w:val="00FE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513;&#1502;&#1493;&#1488;&#1500;\Documents\&#1504;&#1505;&#1497;&#1493;&#1503;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נסיון2.dotx</Template>
  <TotalTime>29</TotalTime>
  <Pages>7</Pages>
  <Words>14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שמואל</dc:creator>
  <cp:lastModifiedBy>שמואל</cp:lastModifiedBy>
  <cp:revision>9</cp:revision>
  <cp:lastPrinted>2012-11-27T09:12:00Z</cp:lastPrinted>
  <dcterms:created xsi:type="dcterms:W3CDTF">2012-11-27T08:42:00Z</dcterms:created>
  <dcterms:modified xsi:type="dcterms:W3CDTF">2012-11-27T09:13:00Z</dcterms:modified>
</cp:coreProperties>
</file>